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99" w:type="pct"/>
        <w:tblLayout w:type="fixed"/>
        <w:tblLook w:val="0600" w:firstRow="0" w:lastRow="0" w:firstColumn="0" w:lastColumn="0" w:noHBand="1" w:noVBand="1"/>
        <w:tblCaption w:val="Oppsettstabell"/>
      </w:tblPr>
      <w:tblGrid>
        <w:gridCol w:w="4894"/>
        <w:gridCol w:w="671"/>
        <w:gridCol w:w="4993"/>
        <w:gridCol w:w="478"/>
        <w:gridCol w:w="5079"/>
      </w:tblGrid>
      <w:tr w:rsidR="008A67F7" w:rsidRPr="00DA7EBC" w14:paraId="1E852B8B" w14:textId="77777777" w:rsidTr="00E77933">
        <w:trPr>
          <w:trHeight w:val="6768"/>
        </w:trPr>
        <w:tc>
          <w:tcPr>
            <w:tcW w:w="1518" w:type="pct"/>
          </w:tcPr>
          <w:p w14:paraId="5E04EC0E" w14:textId="2A42CC1B" w:rsidR="00884888" w:rsidRPr="00B611F6" w:rsidRDefault="00B611F6" w:rsidP="00B611F6">
            <w:pPr>
              <w:pStyle w:val="Overskrift1"/>
              <w:jc w:val="center"/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</w:pPr>
            <w:r w:rsidRPr="00B611F6"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>hv</w:t>
            </w:r>
            <w:r w:rsidR="00D32888"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 xml:space="preserve">em er vi og hva </w:t>
            </w:r>
            <w:r w:rsidRPr="00B611F6"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 xml:space="preserve"> kan vi b</w:t>
            </w:r>
            <w:r w:rsidR="00D32888"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>idra</w:t>
            </w:r>
            <w:r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 xml:space="preserve"> </w:t>
            </w:r>
            <w:r w:rsidRPr="00B611F6">
              <w:rPr>
                <w:rFonts w:ascii="Times New Roman" w:hAnsi="Times New Roman" w:cs="Times New Roman"/>
                <w:b/>
                <w:bCs/>
                <w:color w:val="F486AE" w:themeColor="accent2" w:themeTint="99"/>
              </w:rPr>
              <w:t>med:</w:t>
            </w:r>
          </w:p>
          <w:p w14:paraId="06EE122D" w14:textId="182954A9" w:rsidR="00D32888" w:rsidRPr="00CD10BF" w:rsidRDefault="00281528" w:rsidP="00D328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>Vi er</w:t>
            </w:r>
            <w:r w:rsidR="001D5A2C" w:rsidRPr="00CD10BF">
              <w:rPr>
                <w:rFonts w:ascii="Times New Roman" w:hAnsi="Times New Roman"/>
                <w:sz w:val="26"/>
                <w:szCs w:val="26"/>
              </w:rPr>
              <w:t xml:space="preserve"> to engasjerte jenter fra </w:t>
            </w:r>
            <w:proofErr w:type="spellStart"/>
            <w:r w:rsidR="001D5A2C" w:rsidRPr="00CD10BF">
              <w:rPr>
                <w:rFonts w:ascii="Times New Roman" w:hAnsi="Times New Roman"/>
                <w:sz w:val="26"/>
                <w:szCs w:val="26"/>
              </w:rPr>
              <w:t>Malakaoff</w:t>
            </w:r>
            <w:proofErr w:type="spellEnd"/>
            <w:r w:rsidR="001D5A2C" w:rsidRPr="00CD10BF">
              <w:rPr>
                <w:rFonts w:ascii="Times New Roman" w:hAnsi="Times New Roman"/>
                <w:sz w:val="26"/>
                <w:szCs w:val="26"/>
              </w:rPr>
              <w:t xml:space="preserve"> Videregående skole. Vi er</w:t>
            </w:r>
            <w:r w:rsidRPr="00CD10BF">
              <w:rPr>
                <w:rFonts w:ascii="Times New Roman" w:hAnsi="Times New Roman"/>
                <w:sz w:val="26"/>
                <w:szCs w:val="26"/>
              </w:rPr>
              <w:t xml:space="preserve"> glad i mennesker og ønsker å være med på å gjøre hverdagen til andre bedre.</w:t>
            </w:r>
          </w:p>
          <w:p w14:paraId="02028C54" w14:textId="77777777" w:rsidR="00CD10BF" w:rsidRPr="00CD10BF" w:rsidRDefault="00281528" w:rsidP="00D328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Vi vet at ensomhet blant eldre er et stort problem i dagens samfunn. </w:t>
            </w:r>
            <w:r w:rsidR="00D32888" w:rsidRPr="00CD10BF">
              <w:rPr>
                <w:rFonts w:ascii="Times New Roman" w:hAnsi="Times New Roman"/>
                <w:sz w:val="26"/>
                <w:szCs w:val="26"/>
              </w:rPr>
              <w:t>V</w:t>
            </w:r>
            <w:r w:rsidRPr="00CD10BF">
              <w:rPr>
                <w:rFonts w:ascii="Times New Roman" w:hAnsi="Times New Roman"/>
                <w:sz w:val="26"/>
                <w:szCs w:val="26"/>
              </w:rPr>
              <w:t>i vil ikke ha et samfunn med enslige pensjonister og ønsker dermed å gjøre noe med det</w:t>
            </w:r>
            <w:r w:rsidR="001D5A2C" w:rsidRPr="00CD10BF">
              <w:rPr>
                <w:rFonts w:ascii="Times New Roman" w:hAnsi="Times New Roman"/>
                <w:sz w:val="26"/>
                <w:szCs w:val="26"/>
              </w:rPr>
              <w:t>te</w:t>
            </w:r>
            <w:r w:rsidRPr="00CD10BF">
              <w:rPr>
                <w:rFonts w:ascii="Times New Roman" w:hAnsi="Times New Roman"/>
                <w:sz w:val="26"/>
                <w:szCs w:val="26"/>
              </w:rPr>
              <w:t xml:space="preserve">! </w:t>
            </w:r>
          </w:p>
          <w:p w14:paraId="695BFF58" w14:textId="74DA9E94" w:rsidR="00D32888" w:rsidRPr="00CD10BF" w:rsidRDefault="00281528" w:rsidP="00D328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Alle mennesker trenger det sosiale behovet og det er viktig at de eldre får tilfredsstilt deres behov. </w:t>
            </w:r>
          </w:p>
          <w:p w14:paraId="0483DDAA" w14:textId="77777777" w:rsidR="008A67F7" w:rsidRPr="00CD10BF" w:rsidRDefault="00281528" w:rsidP="00D328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Vårt firma </w:t>
            </w:r>
            <w:r w:rsidR="00B611F6" w:rsidRPr="00CD10BF">
              <w:rPr>
                <w:rFonts w:ascii="Times New Roman" w:hAnsi="Times New Roman"/>
                <w:b/>
                <w:bCs/>
                <w:sz w:val="26"/>
                <w:szCs w:val="26"/>
              </w:rPr>
              <w:t>En hjelpende hånd</w:t>
            </w:r>
            <w:r w:rsidRPr="00CD10BF">
              <w:rPr>
                <w:rFonts w:ascii="Times New Roman" w:hAnsi="Times New Roman"/>
                <w:sz w:val="26"/>
                <w:szCs w:val="26"/>
              </w:rPr>
              <w:t xml:space="preserve"> ønsker å oppmuntre de eldre samt, gi tilbake den gode livsgnisten</w:t>
            </w:r>
          </w:p>
          <w:p w14:paraId="7DE0BA50" w14:textId="19D5292F" w:rsidR="001D5A2C" w:rsidRPr="00D32888" w:rsidRDefault="001D5A2C" w:rsidP="001D5A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" w:type="pct"/>
          </w:tcPr>
          <w:p w14:paraId="3158781D" w14:textId="77777777" w:rsidR="008A67F7" w:rsidRPr="00DA7EBC" w:rsidRDefault="008A67F7" w:rsidP="00BC3FC8"/>
        </w:tc>
        <w:tc>
          <w:tcPr>
            <w:tcW w:w="1549" w:type="pct"/>
            <w:vAlign w:val="center"/>
          </w:tcPr>
          <w:p w14:paraId="2A04BD7D" w14:textId="483CDF74" w:rsidR="008A67F7" w:rsidRPr="00D32888" w:rsidRDefault="00AE5C09" w:rsidP="00E77933">
            <w:pPr>
              <w:pStyle w:val="Overskrift2"/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</w:rPr>
            </w:pPr>
            <w:r w:rsidRPr="00D32888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  <w:lang w:bidi="nb-NO"/>
              </w:rPr>
              <w:t>Adresse</w:t>
            </w:r>
            <w:r w:rsidR="00CD10BF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  <w:lang w:bidi="nb-NO"/>
              </w:rPr>
              <w:t>:</w:t>
            </w:r>
          </w:p>
          <w:p w14:paraId="12E62CCB" w14:textId="77777777" w:rsidR="00AE5C09" w:rsidRPr="00D32888" w:rsidRDefault="00281528" w:rsidP="00E77933">
            <w:pPr>
              <w:pStyle w:val="Kontak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1528">
              <w:rPr>
                <w:rStyle w:val="lrzxr"/>
                <w:rFonts w:ascii="Times New Roman" w:hAnsi="Times New Roman"/>
                <w:b/>
                <w:bCs/>
                <w:sz w:val="24"/>
                <w:szCs w:val="24"/>
              </w:rPr>
              <w:t>Byfogd Sandbergs gate 5, 1532 Moss</w:t>
            </w:r>
          </w:p>
          <w:p w14:paraId="23512D0F" w14:textId="62554C8A" w:rsidR="00AE5C09" w:rsidRPr="000D2EF8" w:rsidRDefault="00AE5C09" w:rsidP="00E77933">
            <w:pPr>
              <w:pStyle w:val="Overskrift2"/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</w:rPr>
            </w:pPr>
            <w:r w:rsidRPr="000D2EF8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  <w:lang w:bidi="nb-NO"/>
              </w:rPr>
              <w:t>kontakt oss</w:t>
            </w:r>
            <w:r w:rsidR="00CD10BF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6"/>
                <w:szCs w:val="36"/>
                <w:lang w:bidi="nb-NO"/>
              </w:rPr>
              <w:t>:</w:t>
            </w:r>
          </w:p>
          <w:p w14:paraId="7C3A4C99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  <w:r w:rsidRPr="000D2EF8">
              <w:rPr>
                <w:rFonts w:ascii="Times New Roman" w:hAnsi="Times New Roman"/>
                <w:sz w:val="24"/>
                <w:szCs w:val="24"/>
              </w:rPr>
              <w:t>Daglig leder: Asma Mohamud Jimale</w:t>
            </w:r>
          </w:p>
          <w:p w14:paraId="6399739B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2EF8">
              <w:rPr>
                <w:rFonts w:ascii="Times New Roman" w:hAnsi="Times New Roman"/>
                <w:sz w:val="24"/>
                <w:szCs w:val="24"/>
              </w:rPr>
              <w:t>Tlf</w:t>
            </w:r>
            <w:proofErr w:type="spellEnd"/>
            <w:r w:rsidRPr="000D2EF8">
              <w:rPr>
                <w:rFonts w:ascii="Times New Roman" w:hAnsi="Times New Roman"/>
                <w:sz w:val="24"/>
                <w:szCs w:val="24"/>
              </w:rPr>
              <w:t>: 96981468</w:t>
            </w:r>
          </w:p>
          <w:p w14:paraId="10F4DC0D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  <w:r w:rsidRPr="000D2EF8">
              <w:rPr>
                <w:rFonts w:ascii="Times New Roman" w:hAnsi="Times New Roman"/>
                <w:sz w:val="24"/>
                <w:szCs w:val="24"/>
              </w:rPr>
              <w:t>asmamj@ostfoldfk.no</w:t>
            </w:r>
          </w:p>
          <w:p w14:paraId="1CAA90ED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</w:p>
          <w:p w14:paraId="5686A266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  <w:r w:rsidRPr="000D2EF8">
              <w:rPr>
                <w:rFonts w:ascii="Times New Roman" w:hAnsi="Times New Roman"/>
                <w:sz w:val="24"/>
                <w:szCs w:val="24"/>
              </w:rPr>
              <w:t xml:space="preserve">Markedsansvarlig: Thea Hoffmann Rydningen </w:t>
            </w:r>
          </w:p>
          <w:p w14:paraId="0610F5C8" w14:textId="77777777" w:rsidR="00281528" w:rsidRPr="000D2EF8" w:rsidRDefault="00281528" w:rsidP="00E77933">
            <w:pPr>
              <w:pStyle w:val="Kontak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2EF8">
              <w:rPr>
                <w:rFonts w:ascii="Times New Roman" w:hAnsi="Times New Roman"/>
                <w:sz w:val="24"/>
                <w:szCs w:val="24"/>
              </w:rPr>
              <w:t>Tlf</w:t>
            </w:r>
            <w:proofErr w:type="spellEnd"/>
            <w:r w:rsidRPr="000D2EF8">
              <w:rPr>
                <w:rFonts w:ascii="Times New Roman" w:hAnsi="Times New Roman"/>
                <w:sz w:val="24"/>
                <w:szCs w:val="24"/>
              </w:rPr>
              <w:t>: 95002003</w:t>
            </w:r>
          </w:p>
          <w:p w14:paraId="53B19B26" w14:textId="77777777" w:rsidR="00281528" w:rsidRPr="00281528" w:rsidRDefault="00281528" w:rsidP="00E77933">
            <w:pPr>
              <w:pStyle w:val="Kontakt"/>
            </w:pPr>
            <w:r w:rsidRPr="000D2EF8">
              <w:rPr>
                <w:rFonts w:ascii="Times New Roman" w:hAnsi="Times New Roman"/>
                <w:sz w:val="24"/>
                <w:szCs w:val="24"/>
              </w:rPr>
              <w:t>thear@ostfoldfk.no</w:t>
            </w:r>
          </w:p>
        </w:tc>
        <w:tc>
          <w:tcPr>
            <w:tcW w:w="148" w:type="pct"/>
          </w:tcPr>
          <w:p w14:paraId="5F99E20F" w14:textId="77777777" w:rsidR="008A67F7" w:rsidRPr="00281528" w:rsidRDefault="008A67F7" w:rsidP="00BC3FC8"/>
        </w:tc>
        <w:tc>
          <w:tcPr>
            <w:tcW w:w="1576" w:type="pct"/>
          </w:tcPr>
          <w:p w14:paraId="2D8250D0" w14:textId="77777777" w:rsidR="00172036" w:rsidRPr="00281528" w:rsidRDefault="00172036" w:rsidP="00172036">
            <w:pPr>
              <w:pStyle w:val="Undertittel"/>
            </w:pPr>
          </w:p>
          <w:p w14:paraId="7B62FC99" w14:textId="50D1A968" w:rsidR="008A67F7" w:rsidRDefault="00281528" w:rsidP="00281528">
            <w:pPr>
              <w:pStyle w:val="Tittel"/>
              <w:jc w:val="center"/>
              <w:rPr>
                <w:rFonts w:ascii="Times New Roman" w:hAnsi="Times New Roman" w:cs="Times New Roman"/>
                <w:color w:val="F486AE" w:themeColor="accent2" w:themeTint="99"/>
              </w:rPr>
            </w:pPr>
            <w:r w:rsidRPr="00281528">
              <w:rPr>
                <w:rFonts w:ascii="Times New Roman" w:hAnsi="Times New Roman" w:cs="Times New Roman"/>
                <w:color w:val="F486AE" w:themeColor="accent2" w:themeTint="99"/>
              </w:rPr>
              <w:t>EN HJELPENDE HÅND</w:t>
            </w:r>
            <w:r w:rsidR="001D5A2C">
              <w:rPr>
                <w:rFonts w:ascii="Times New Roman" w:hAnsi="Times New Roman" w:cs="Times New Roman"/>
                <w:color w:val="F486AE" w:themeColor="accent2" w:themeTint="99"/>
              </w:rPr>
              <w:t xml:space="preserve"> UB</w:t>
            </w:r>
          </w:p>
          <w:p w14:paraId="1F816CE6" w14:textId="5CB7ABA4" w:rsidR="00172036" w:rsidRDefault="00281528" w:rsidP="000D2EF8">
            <w:pPr>
              <w:jc w:val="center"/>
              <w:rPr>
                <w:rFonts w:ascii="Times New Roman" w:hAnsi="Times New Roman"/>
                <w:b/>
                <w:bCs/>
                <w:color w:val="FFFFFF" w:themeColor="background2"/>
                <w:sz w:val="28"/>
                <w:szCs w:val="28"/>
                <w:u w:val="single"/>
              </w:rPr>
            </w:pPr>
            <w:r w:rsidRPr="00281528">
              <w:rPr>
                <w:rFonts w:ascii="Times New Roman" w:hAnsi="Times New Roman"/>
                <w:b/>
                <w:bCs/>
                <w:color w:val="FFFFFF" w:themeColor="background2"/>
                <w:sz w:val="28"/>
                <w:szCs w:val="28"/>
                <w:u w:val="single"/>
              </w:rPr>
              <w:t>VI ER HER FOR DEG!</w:t>
            </w:r>
          </w:p>
          <w:p w14:paraId="65D6802B" w14:textId="0CF99E4A" w:rsidR="00EB674E" w:rsidRDefault="00CD10BF" w:rsidP="00281528">
            <w:pPr>
              <w:jc w:val="center"/>
              <w:rPr>
                <w:rFonts w:ascii="Times New Roman" w:hAnsi="Times New Roman"/>
                <w:b/>
                <w:bCs/>
                <w:color w:val="FFFFFF" w:themeColor="background2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F3A2D5C" wp14:editId="55EB1044">
                  <wp:extent cx="3088005" cy="956945"/>
                  <wp:effectExtent l="0" t="0" r="0" b="0"/>
                  <wp:docPr id="1" name="Bil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005" cy="9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3B7C03" w14:textId="77777777" w:rsidR="00281528" w:rsidRDefault="00281528" w:rsidP="002815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14:paraId="5C114B5E" w14:textId="135E2235" w:rsidR="00281528" w:rsidRPr="00281528" w:rsidRDefault="00281528" w:rsidP="002815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75E43787" w14:textId="77777777" w:rsidR="0035526D" w:rsidRPr="00DA7EBC" w:rsidRDefault="0035526D">
      <w:r w:rsidRPr="00DA7EBC">
        <w:rPr>
          <w:lang w:bidi="nb-NO"/>
        </w:rPr>
        <w:br w:type="page"/>
      </w:r>
    </w:p>
    <w:tbl>
      <w:tblPr>
        <w:tblW w:w="4999" w:type="pct"/>
        <w:tblLayout w:type="fixed"/>
        <w:tblLook w:val="0600" w:firstRow="0" w:lastRow="0" w:firstColumn="0" w:lastColumn="0" w:noHBand="1" w:noVBand="1"/>
        <w:tblCaption w:val="Oppsettstabell"/>
      </w:tblPr>
      <w:tblGrid>
        <w:gridCol w:w="4894"/>
        <w:gridCol w:w="671"/>
        <w:gridCol w:w="4993"/>
        <w:gridCol w:w="478"/>
        <w:gridCol w:w="5079"/>
      </w:tblGrid>
      <w:tr w:rsidR="008A67F7" w:rsidRPr="00DA7EBC" w14:paraId="0862DBD0" w14:textId="77777777" w:rsidTr="00E77933">
        <w:trPr>
          <w:cantSplit/>
          <w:trHeight w:val="5783"/>
        </w:trPr>
        <w:tc>
          <w:tcPr>
            <w:tcW w:w="1518" w:type="pct"/>
          </w:tcPr>
          <w:p w14:paraId="7A4D6549" w14:textId="0BCA7053" w:rsidR="00C42279" w:rsidRPr="000D2EF8" w:rsidRDefault="00C42279" w:rsidP="000D2EF8">
            <w:pPr>
              <w:pStyle w:val="Overskrift3"/>
              <w:jc w:val="both"/>
              <w:rPr>
                <w:rFonts w:ascii="Times New Roman" w:hAnsi="Times New Roman" w:cs="Times New Roman"/>
                <w:b/>
                <w:bCs/>
                <w:caps w:val="0"/>
                <w:color w:val="F486AE" w:themeColor="accent2" w:themeTint="99"/>
              </w:rPr>
            </w:pPr>
          </w:p>
          <w:p w14:paraId="0633A326" w14:textId="4117C14A" w:rsidR="00C42279" w:rsidRPr="00DA7EBC" w:rsidRDefault="00C42279" w:rsidP="00C42279"/>
          <w:p w14:paraId="5E39B3D9" w14:textId="56B01DF2" w:rsidR="001C1648" w:rsidRPr="00CD10BF" w:rsidRDefault="00E06D38" w:rsidP="001C1648">
            <w:pPr>
              <w:pStyle w:val="Overskrift4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D10BF">
              <w:rPr>
                <w:rFonts w:ascii="Times New Roman" w:hAnsi="Times New Roman" w:cs="Times New Roman"/>
                <w:b/>
                <w:bCs/>
                <w:noProof/>
                <w:color w:val="F486AE" w:themeColor="accent2" w:themeTint="99"/>
                <w:sz w:val="32"/>
                <w:szCs w:val="32"/>
                <w:lang w:bidi="nb-N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5B8E67" wp14:editId="6F72D27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104775</wp:posOffset>
                      </wp:positionV>
                      <wp:extent cx="485775" cy="485775"/>
                      <wp:effectExtent l="0" t="0" r="9525" b="9525"/>
                      <wp:wrapSquare wrapText="bothSides"/>
                      <wp:docPr id="7" name="Ellipse 7" descr="Boble for punkt for visuell interess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0CB3A5" w14:textId="77777777" w:rsidR="00E77933" w:rsidRDefault="00E77933" w:rsidP="00E77933">
                                  <w:pPr>
                                    <w:jc w:val="center"/>
                                  </w:pPr>
                                  <w:r w:rsidRPr="00E77933">
                                    <w:rPr>
                                      <w:lang w:bidi="nb-NO"/>
                                    </w:rPr>
                                    <w:t>Boble for punkt for visuell interesse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5B8E67" id="Ellipse 7" o:spid="_x0000_s1026" alt="Boble for punkt for visuell interesse" style="position:absolute;margin-left:0;margin-top:8.25pt;width:38.25pt;height:3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" fillcolor="#ed377a [3205]" stroked="f" strokeweight="1pt">
                      <v:stroke joinstyle="miter"/>
                      <v:textbox>
                        <w:txbxContent>
                          <w:p w14:paraId="340CB3A5" w14:textId="77777777" w:rsidR="00E77933" w:rsidRDefault="00E77933" w:rsidP="00E77933">
                            <w:pPr>
                              <w:jc w:val="center"/>
                            </w:pPr>
                            <w:r w:rsidRPr="00E77933">
                              <w:rPr>
                                <w:lang w:bidi="nb-NO"/>
                              </w:rPr>
                              <w:t>Boble for punkt for visuell interesse</w:t>
                            </w:r>
                          </w:p>
                        </w:txbxContent>
                      </v:textbox>
                      <w10:wrap type="square"/>
                    </v:oval>
                  </w:pict>
                </mc:Fallback>
              </mc:AlternateContent>
            </w:r>
            <w:r w:rsidRPr="00CD10BF">
              <w:rPr>
                <w:rFonts w:ascii="Times New Roman" w:hAnsi="Times New Roman" w:cs="Times New Roman"/>
                <w:b/>
                <w:bCs/>
                <w:noProof/>
                <w:color w:val="F486AE" w:themeColor="accent2" w:themeTint="99"/>
                <w:sz w:val="32"/>
                <w:szCs w:val="32"/>
                <w:lang w:bidi="nb-NO"/>
              </w:rPr>
              <w:drawing>
                <wp:anchor distT="0" distB="0" distL="114300" distR="114300" simplePos="0" relativeHeight="251666432" behindDoc="0" locked="0" layoutInCell="1" allowOverlap="1" wp14:anchorId="23003A3B" wp14:editId="5AC6A29A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95250</wp:posOffset>
                  </wp:positionV>
                  <wp:extent cx="447675" cy="447675"/>
                  <wp:effectExtent l="0" t="0" r="0" b="0"/>
                  <wp:wrapSquare wrapText="bothSides"/>
                  <wp:docPr id="8" name="Grafikk 8" descr="Bru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User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2EF8" w:rsidRPr="00CD10BF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2"/>
                <w:szCs w:val="32"/>
                <w:lang w:bidi="nb-NO"/>
              </w:rPr>
              <w:t>Hvorfor oss?</w:t>
            </w:r>
            <w:r w:rsidR="000D2EF8" w:rsidRPr="00CD10BF">
              <w:rPr>
                <w:rFonts w:ascii="Times New Roman" w:hAnsi="Times New Roman" w:cs="Times New Roman"/>
                <w:b/>
                <w:bCs/>
                <w:sz w:val="32"/>
                <w:szCs w:val="32"/>
                <w:lang w:bidi="nb-NO"/>
              </w:rPr>
              <w:t xml:space="preserve"> </w:t>
            </w:r>
          </w:p>
          <w:p w14:paraId="0B848B7F" w14:textId="5BBD58D1" w:rsidR="00CD10BF" w:rsidRPr="00CD10BF" w:rsidRDefault="000D2EF8" w:rsidP="001C1648">
            <w:p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Vi skal oppmuntre og gi de eldre tilbake livsgnisten. Det </w:t>
            </w:r>
            <w:r w:rsidR="00CD10BF" w:rsidRPr="00CD10BF">
              <w:rPr>
                <w:rFonts w:ascii="Times New Roman" w:hAnsi="Times New Roman"/>
                <w:sz w:val="26"/>
                <w:szCs w:val="26"/>
              </w:rPr>
              <w:t xml:space="preserve">skal være </w:t>
            </w:r>
            <w:r w:rsidRPr="00CD10BF">
              <w:rPr>
                <w:rFonts w:ascii="Times New Roman" w:hAnsi="Times New Roman"/>
                <w:sz w:val="26"/>
                <w:szCs w:val="26"/>
              </w:rPr>
              <w:t>billig slik at de fleste har muligheten til å få hjelp av oss</w:t>
            </w:r>
            <w:r w:rsidR="00CD10BF" w:rsidRPr="00CD10BF">
              <w:rPr>
                <w:rFonts w:ascii="Times New Roman" w:hAnsi="Times New Roman"/>
                <w:sz w:val="26"/>
                <w:szCs w:val="26"/>
              </w:rPr>
              <w:t>. vi tilbyr god omsorg og kundeservice.</w:t>
            </w:r>
            <w:bookmarkStart w:id="0" w:name="_GoBack"/>
            <w:bookmarkEnd w:id="0"/>
          </w:p>
          <w:p w14:paraId="329071BE" w14:textId="774685F7" w:rsidR="001C1648" w:rsidRDefault="00CD10BF" w:rsidP="001C1648">
            <w:p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>Alle som ønsker å være en del av et felleskap er velkommen!</w:t>
            </w:r>
          </w:p>
          <w:p w14:paraId="678E5D3F" w14:textId="74699E34" w:rsidR="00F60B8D" w:rsidRDefault="00F60B8D" w:rsidP="00F60B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E72269" wp14:editId="6913CF36">
                  <wp:extent cx="1266825" cy="1290727"/>
                  <wp:effectExtent l="0" t="0" r="0" b="5080"/>
                  <wp:docPr id="3" name="Bild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782" cy="1305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A3125" w14:textId="1374A966" w:rsidR="00F60B8D" w:rsidRDefault="00F60B8D" w:rsidP="00F60B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66B56226" w14:textId="5ADEDB50" w:rsidR="00F60B8D" w:rsidRPr="000D2EF8" w:rsidRDefault="00F60B8D" w:rsidP="00F60B8D">
            <w:pPr>
              <w:pStyle w:val="Innrykk"/>
              <w:ind w:left="0"/>
              <w:rPr>
                <w:rFonts w:ascii="Times New Roman" w:hAnsi="Times New Roman"/>
              </w:rPr>
            </w:pPr>
          </w:p>
        </w:tc>
        <w:tc>
          <w:tcPr>
            <w:tcW w:w="208" w:type="pct"/>
          </w:tcPr>
          <w:p w14:paraId="57832F3C" w14:textId="77777777" w:rsidR="008A67F7" w:rsidRPr="00DA7EBC" w:rsidRDefault="008A67F7" w:rsidP="00BC3FC8"/>
        </w:tc>
        <w:tc>
          <w:tcPr>
            <w:tcW w:w="1549" w:type="pct"/>
          </w:tcPr>
          <w:p w14:paraId="6EDCC51E" w14:textId="079B4B9C" w:rsidR="000D2EF8" w:rsidRDefault="000D2EF8" w:rsidP="007F549E">
            <w:pPr>
              <w:rPr>
                <w:rFonts w:ascii="Times New Roman" w:hAnsi="Times New Roman"/>
                <w:sz w:val="24"/>
                <w:szCs w:val="24"/>
              </w:rPr>
            </w:pPr>
            <w:r w:rsidRPr="00EB674E">
              <w:rPr>
                <w:rStyle w:val="Overskrift3Tegn"/>
                <w:rFonts w:ascii="Times New Roman" w:hAnsi="Times New Roman" w:cs="Times New Roman"/>
                <w:b/>
                <w:bCs/>
                <w:color w:val="F486AE" w:themeColor="accent2" w:themeTint="99"/>
              </w:rPr>
              <w:t>A</w:t>
            </w:r>
            <w:r>
              <w:rPr>
                <w:rStyle w:val="Overskrift3Tegn"/>
                <w:rFonts w:ascii="Times New Roman" w:hAnsi="Times New Roman" w:cs="Times New Roman"/>
                <w:b/>
                <w:bCs/>
                <w:color w:val="F486AE" w:themeColor="accent2" w:themeTint="99"/>
              </w:rPr>
              <w:t>KTIVITETE</w:t>
            </w:r>
            <w:r w:rsidR="004B5639">
              <w:rPr>
                <w:rStyle w:val="Overskrift3Tegn"/>
                <w:rFonts w:ascii="Times New Roman" w:hAnsi="Times New Roman" w:cs="Times New Roman"/>
                <w:b/>
                <w:bCs/>
                <w:color w:val="F486AE" w:themeColor="accent2" w:themeTint="99"/>
              </w:rPr>
              <w:t>R:</w:t>
            </w:r>
          </w:p>
          <w:p w14:paraId="7DBA40E3" w14:textId="4DCF2E63" w:rsidR="000D2EF8" w:rsidRPr="00CD10BF" w:rsidRDefault="004B5639" w:rsidP="007F549E">
            <w:p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Vi ønsker å tilby varianter av aktiviteter. </w:t>
            </w:r>
          </w:p>
          <w:p w14:paraId="2033650F" w14:textId="05A95FBA" w:rsidR="00CD10BF" w:rsidRPr="00CD10BF" w:rsidRDefault="00CD10BF" w:rsidP="007F549E">
            <w:p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Her er noen eksempler: </w:t>
            </w:r>
          </w:p>
          <w:p w14:paraId="7749FFDD" w14:textId="1F4AD2DC" w:rsidR="000D2EF8" w:rsidRPr="00CD10BF" w:rsidRDefault="004B5639" w:rsidP="004B5639">
            <w:pPr>
              <w:pStyle w:val="Listeavsnitt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Bingo </w:t>
            </w:r>
          </w:p>
          <w:p w14:paraId="1487FB18" w14:textId="1D825D92" w:rsidR="004B5639" w:rsidRPr="00CD10BF" w:rsidRDefault="004B5639" w:rsidP="004B5639">
            <w:pPr>
              <w:pStyle w:val="Listeavsnitt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Quiz </w:t>
            </w:r>
          </w:p>
          <w:p w14:paraId="2D4C7053" w14:textId="57B3DF8F" w:rsidR="004B5639" w:rsidRPr="00CD10BF" w:rsidRDefault="004B5639" w:rsidP="004B5639">
            <w:pPr>
              <w:pStyle w:val="Listeavsnitt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>Dans</w:t>
            </w:r>
          </w:p>
          <w:p w14:paraId="2A9460E5" w14:textId="29EEB3C0" w:rsidR="004B5639" w:rsidRPr="00CD10BF" w:rsidRDefault="004B5639" w:rsidP="004B5639">
            <w:pPr>
              <w:pStyle w:val="Listeavsnitt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>Kafe</w:t>
            </w:r>
          </w:p>
          <w:p w14:paraId="6B4B52EC" w14:textId="45728625" w:rsidR="004B5639" w:rsidRPr="00CD10BF" w:rsidRDefault="004B5639" w:rsidP="004B5639">
            <w:pPr>
              <w:pStyle w:val="Listeavsnitt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CD10BF">
              <w:rPr>
                <w:rFonts w:ascii="Times New Roman" w:hAnsi="Times New Roman"/>
                <w:sz w:val="26"/>
                <w:szCs w:val="26"/>
              </w:rPr>
              <w:t xml:space="preserve">Gåtur </w:t>
            </w:r>
          </w:p>
          <w:p w14:paraId="6A4CF9C6" w14:textId="4B06FA7F" w:rsidR="007F549E" w:rsidRPr="00CD10BF" w:rsidRDefault="000D2EF8" w:rsidP="00F60B8D">
            <w:pPr>
              <w:pStyle w:val="Overskrift6"/>
              <w:numPr>
                <w:ilvl w:val="0"/>
                <w:numId w:val="0"/>
              </w:numPr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2"/>
                <w:szCs w:val="32"/>
              </w:rPr>
            </w:pPr>
            <w:r w:rsidRPr="00CD10BF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2"/>
                <w:szCs w:val="32"/>
              </w:rPr>
              <w:t xml:space="preserve">Pris </w:t>
            </w:r>
            <w:r w:rsidR="00F60B8D">
              <w:rPr>
                <w:rFonts w:ascii="Times New Roman" w:hAnsi="Times New Roman" w:cs="Times New Roman"/>
                <w:b/>
                <w:bCs/>
                <w:color w:val="F486AE" w:themeColor="accent2" w:themeTint="99"/>
                <w:sz w:val="32"/>
                <w:szCs w:val="32"/>
              </w:rPr>
              <w:t xml:space="preserve">og tid: </w:t>
            </w:r>
          </w:p>
          <w:p w14:paraId="26171CA3" w14:textId="057925EA" w:rsidR="007F549E" w:rsidRPr="00CD10BF" w:rsidRDefault="000D2EF8" w:rsidP="00B65472">
            <w:pPr>
              <w:pStyle w:val="Innrykk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D10BF">
              <w:rPr>
                <w:rFonts w:ascii="Times New Roman" w:hAnsi="Times New Roman"/>
                <w:b/>
                <w:bCs/>
                <w:sz w:val="26"/>
                <w:szCs w:val="26"/>
              </w:rPr>
              <w:t>Vi tar betalt for pr. time du er hos oss</w:t>
            </w:r>
          </w:p>
          <w:p w14:paraId="13B02A19" w14:textId="65C4B52C" w:rsidR="000D2EF8" w:rsidRDefault="000D2EF8" w:rsidP="00B65472">
            <w:pPr>
              <w:pStyle w:val="Innrykk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D10BF">
              <w:rPr>
                <w:rFonts w:ascii="Times New Roman" w:hAnsi="Times New Roman"/>
                <w:b/>
                <w:bCs/>
                <w:sz w:val="26"/>
                <w:szCs w:val="26"/>
              </w:rPr>
              <w:t>Pris: 80kr</w:t>
            </w:r>
          </w:p>
          <w:p w14:paraId="5F5E4333" w14:textId="750D2289" w:rsidR="00F60B8D" w:rsidRDefault="00F60B8D" w:rsidP="00F60B8D">
            <w:pPr>
              <w:pStyle w:val="Innrykk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Annenhver søndag fra og med 12.01.20</w:t>
            </w:r>
          </w:p>
          <w:p w14:paraId="13F2E951" w14:textId="6B819B92" w:rsidR="00F60B8D" w:rsidRPr="00CD10BF" w:rsidRDefault="00F60B8D" w:rsidP="00F60B8D">
            <w:pPr>
              <w:pStyle w:val="Innrykk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Tid: 16:00 - 18:00 </w:t>
            </w:r>
          </w:p>
          <w:p w14:paraId="5B694FEB" w14:textId="6B819B92" w:rsidR="000D2EF8" w:rsidRDefault="000D2EF8" w:rsidP="00B65472">
            <w:pPr>
              <w:pStyle w:val="Innrykk"/>
            </w:pPr>
          </w:p>
          <w:p w14:paraId="1120785D" w14:textId="6C297FA5" w:rsidR="000D2EF8" w:rsidRPr="00CD10BF" w:rsidRDefault="000D2EF8" w:rsidP="00CD10BF">
            <w:pPr>
              <w:pStyle w:val="Innrykk"/>
              <w:ind w:left="0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CD10BF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Velkommen til oss </w:t>
            </w:r>
            <w:r w:rsidRPr="00CD10BF">
              <w:rPr>
                <mc:AlternateContent>
                  <mc:Choice Requires="w16se">
                    <w:rFonts w:ascii="Times New Roman" w:hAnsi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CD10BF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  <w:p w14:paraId="5B50D921" w14:textId="685F6E72" w:rsidR="008A67F7" w:rsidRPr="00DA7EBC" w:rsidRDefault="008A67F7" w:rsidP="000D2EF8">
            <w:pPr>
              <w:pStyle w:val="Overskrift6"/>
              <w:numPr>
                <w:ilvl w:val="0"/>
                <w:numId w:val="0"/>
              </w:numPr>
              <w:ind w:left="360"/>
            </w:pPr>
          </w:p>
        </w:tc>
        <w:tc>
          <w:tcPr>
            <w:tcW w:w="148" w:type="pct"/>
          </w:tcPr>
          <w:p w14:paraId="47A6A519" w14:textId="77777777" w:rsidR="008A67F7" w:rsidRPr="00DA7EBC" w:rsidRDefault="008A67F7" w:rsidP="00BC3FC8"/>
        </w:tc>
        <w:tc>
          <w:tcPr>
            <w:tcW w:w="1576" w:type="pct"/>
            <w:vAlign w:val="center"/>
          </w:tcPr>
          <w:p w14:paraId="5F188F50" w14:textId="36BA5CDC" w:rsidR="008A67F7" w:rsidRPr="00DA7EBC" w:rsidRDefault="00EB674E" w:rsidP="00281528">
            <w:pPr>
              <w:pStyle w:val="Sitat"/>
              <w:ind w:left="0"/>
            </w:pPr>
            <w:r>
              <w:rPr>
                <w:noProof/>
              </w:rPr>
              <w:drawing>
                <wp:inline distT="0" distB="0" distL="0" distR="0" wp14:anchorId="26893479" wp14:editId="52132789">
                  <wp:extent cx="3049603" cy="1714500"/>
                  <wp:effectExtent l="0" t="0" r="0" b="0"/>
                  <wp:docPr id="4" name="Bild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9603" cy="171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C3EEB18" w14:textId="10C3A41F" w:rsidR="003D08C5" w:rsidRPr="00DA7EBC" w:rsidRDefault="00EB674E" w:rsidP="00E77933">
            <w:pPr>
              <w:pStyle w:val="Kilde"/>
            </w:pPr>
            <w:r>
              <w:rPr>
                <w:noProof/>
                <w:color w:val="0000FF"/>
              </w:rPr>
              <w:drawing>
                <wp:inline distT="0" distB="0" distL="0" distR="0" wp14:anchorId="4636752F" wp14:editId="35D06E0A">
                  <wp:extent cx="1990725" cy="1800225"/>
                  <wp:effectExtent l="0" t="0" r="9525" b="9525"/>
                  <wp:docPr id="13" name="Bilde 13" descr="Related image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elated image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80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3D08C5" w:rsidRPr="00DA7EBC">
              <w:rPr>
                <w:lang w:bidi="nb-NO"/>
              </w:rPr>
              <w:t>–  –</w:t>
            </w:r>
          </w:p>
          <w:p w14:paraId="24CDDB4D" w14:textId="77777777" w:rsidR="003D08C5" w:rsidRPr="00DA7EBC" w:rsidRDefault="003D08C5" w:rsidP="00E77933">
            <w:pPr>
              <w:pStyle w:val="Kilde"/>
              <w:jc w:val="center"/>
            </w:pPr>
          </w:p>
        </w:tc>
      </w:tr>
    </w:tbl>
    <w:p w14:paraId="53976EF0" w14:textId="77777777" w:rsidR="006F51BE" w:rsidRPr="00DA7EBC" w:rsidRDefault="006F51BE" w:rsidP="00281528"/>
    <w:sectPr w:rsidR="006F51BE" w:rsidRPr="00DA7EBC" w:rsidSect="008E079E">
      <w:headerReference w:type="default" r:id="rId17"/>
      <w:headerReference w:type="first" r:id="rId18"/>
      <w:type w:val="continuous"/>
      <w:pgSz w:w="16838" w:h="11906" w:orient="landscape" w:code="9"/>
      <w:pgMar w:top="3341" w:right="360" w:bottom="864" w:left="360" w:header="720" w:footer="720" w:gutter="0"/>
      <w:cols w:space="102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EA559" w14:textId="77777777" w:rsidR="007408D4" w:rsidRDefault="007408D4" w:rsidP="00180323">
      <w:pPr>
        <w:spacing w:after="0"/>
      </w:pPr>
      <w:r>
        <w:separator/>
      </w:r>
    </w:p>
  </w:endnote>
  <w:endnote w:type="continuationSeparator" w:id="0">
    <w:p w14:paraId="632682C7" w14:textId="77777777" w:rsidR="007408D4" w:rsidRDefault="007408D4" w:rsidP="001803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11A09" w14:textId="77777777" w:rsidR="007408D4" w:rsidRDefault="007408D4" w:rsidP="00180323">
      <w:pPr>
        <w:spacing w:after="0"/>
      </w:pPr>
      <w:r>
        <w:separator/>
      </w:r>
    </w:p>
  </w:footnote>
  <w:footnote w:type="continuationSeparator" w:id="0">
    <w:p w14:paraId="5A4DD4B7" w14:textId="77777777" w:rsidR="007408D4" w:rsidRDefault="007408D4" w:rsidP="001803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915B4" w14:textId="77777777" w:rsidR="00180323" w:rsidRDefault="003D4ABD">
    <w:pPr>
      <w:pStyle w:val="Topptekst"/>
    </w:pPr>
    <w:r>
      <w:rPr>
        <w:noProof/>
        <w:lang w:bidi="nb-N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4D723ED" wp14:editId="1C8A08E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8191500" cy="4648200"/>
              <wp:effectExtent l="0" t="0" r="0" b="0"/>
              <wp:wrapNone/>
              <wp:docPr id="11" name="Rektangel 11" descr="Figur som brukes i oppset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91500" cy="46482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1BE77A0D" id="Rektangel 11" o:spid="_x0000_s1026" alt="Figur som brukes i oppsett" style="position:absolute;margin-left:0;margin-top:0;width:645pt;height:366pt;z-index:251661312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PgogICAgICAgICA8eG1wTU06SW5zdGFu&#10;Y2VJRD54bXAuaWlkOjlGRjU4Nzg3OEQ1RkU4MTFCNjg3QUVDQTQ4QkFFODEzPC94bXBNTTpJbnN0&#10;YW5jZUlEPgogICAgICAgICA8eG1wTU06RG9jdW1lbnRJRD54bXAuZGlkOjlGRjU4Nzg3OEQ1RkU4&#10;MTFCNjg3QUVDQTQ4QkFFODEz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V1aWQ6YmZmODNjMzEtYTQ2Ni00ZmE1LTllOTUtODdiY2Q3NDA2OGJhPC9zdFJlZjppbnN0YW5j&#10;ZUlEPgogICAgICAgICAgICA8c3RSZWY6ZG9jdW1lbnRJRD54bXAuZGlkOkZBQzFGN0Y0M0U1QkU4&#10;MTE4OTM1RUY2OEY0NUFEMjdG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GNkMxRjdGNDNFNUJFODExODkzNUVGNjhG&#10;NDVBRDI3Rjwvc3RFdnQ6aW5zdGFuY2VJRD4KICAgICAgICAgICAgICAgICAgPHN0RXZ0OndoZW4+&#10;MjAxOC0wNS0xOVQxNjozMDo1OSswOD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OUZGNTg3ODc4RDVGRTgxMUI2ODdBRUNBNDhCQUU4MTM8L3N0RXZ0Omluc3Rh&#10;bmNlSUQ+CiAgICAgICAgICAgICAgICAgIDxzdEV2dDp3aGVuPjIwMTgtMDUtMjVUMDY6MzE6NDkr&#10;MDg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" stroked="f" strokeweight="1pt">
              <v:fill r:id="rId2" o:title="Figur som brukes i oppsett" recolor="t" rotate="t" type="frame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F0E57" w14:textId="77777777" w:rsidR="00180323" w:rsidRDefault="003D4ABD">
    <w:pPr>
      <w:pStyle w:val="Topptekst"/>
    </w:pPr>
    <w:r>
      <w:rPr>
        <w:noProof/>
        <w:lang w:bidi="nb-N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8341AE" wp14:editId="247B94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0344150" cy="7334250"/>
              <wp:effectExtent l="0" t="0" r="0" b="0"/>
              <wp:wrapNone/>
              <wp:docPr id="2" name="Rektangel 2" descr="Figur som brukes i oppset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44150" cy="733425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0B87C093" id="Rektangel 2" o:spid="_x0000_s1026" alt="Figur som brukes i oppsett" style="position:absolute;margin-left:0;margin-top:0;width:814.5pt;height:577.5pt;z-index:25166028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" stroked="f" strokeweight="1pt">
              <v:fill r:id="rId2" o:title="Figur som brukes i oppsett" recolor="t" rotate="t" type="frame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96F1C"/>
    <w:multiLevelType w:val="hybridMultilevel"/>
    <w:tmpl w:val="C3947DE8"/>
    <w:lvl w:ilvl="0" w:tplc="CBDC3AB0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5514"/>
    <w:multiLevelType w:val="hybridMultilevel"/>
    <w:tmpl w:val="478C15EA"/>
    <w:lvl w:ilvl="0" w:tplc="FB94E5A4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B192A"/>
    <w:multiLevelType w:val="hybridMultilevel"/>
    <w:tmpl w:val="742C4C58"/>
    <w:lvl w:ilvl="0" w:tplc="9BA20A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F4821"/>
    <w:multiLevelType w:val="hybridMultilevel"/>
    <w:tmpl w:val="DF96F84C"/>
    <w:lvl w:ilvl="0" w:tplc="31C0E850">
      <w:start w:val="1"/>
      <w:numFmt w:val="bullet"/>
      <w:pStyle w:val="Overskrift6"/>
      <w:lvlText w:val=""/>
      <w:lvlJc w:val="left"/>
      <w:pPr>
        <w:ind w:left="360" w:hanging="360"/>
      </w:pPr>
      <w:rPr>
        <w:rFonts w:ascii="Symbol" w:hAnsi="Symbol" w:hint="default"/>
        <w:color w:val="ED377A" w:themeColor="accent2"/>
        <w:sz w:val="4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528"/>
    <w:rsid w:val="000A4C25"/>
    <w:rsid w:val="000D2EF8"/>
    <w:rsid w:val="0015531F"/>
    <w:rsid w:val="00172036"/>
    <w:rsid w:val="00180323"/>
    <w:rsid w:val="00193B15"/>
    <w:rsid w:val="001A7F83"/>
    <w:rsid w:val="001C1648"/>
    <w:rsid w:val="001D5A2C"/>
    <w:rsid w:val="001E6818"/>
    <w:rsid w:val="00202BB7"/>
    <w:rsid w:val="002457F5"/>
    <w:rsid w:val="00246DBF"/>
    <w:rsid w:val="00281528"/>
    <w:rsid w:val="00282CBD"/>
    <w:rsid w:val="002A771D"/>
    <w:rsid w:val="00300B32"/>
    <w:rsid w:val="0035526D"/>
    <w:rsid w:val="003C300F"/>
    <w:rsid w:val="003D08C5"/>
    <w:rsid w:val="003D4ABD"/>
    <w:rsid w:val="00402E5B"/>
    <w:rsid w:val="00473DD2"/>
    <w:rsid w:val="00473E6D"/>
    <w:rsid w:val="004B5639"/>
    <w:rsid w:val="004D2F0E"/>
    <w:rsid w:val="004D566C"/>
    <w:rsid w:val="00503D4F"/>
    <w:rsid w:val="00515A72"/>
    <w:rsid w:val="00523855"/>
    <w:rsid w:val="005527E2"/>
    <w:rsid w:val="005B7230"/>
    <w:rsid w:val="005D4796"/>
    <w:rsid w:val="00640655"/>
    <w:rsid w:val="006A307A"/>
    <w:rsid w:val="006B04B2"/>
    <w:rsid w:val="006D5270"/>
    <w:rsid w:val="006E39F3"/>
    <w:rsid w:val="006F51BE"/>
    <w:rsid w:val="00703EA8"/>
    <w:rsid w:val="007408D4"/>
    <w:rsid w:val="007F549E"/>
    <w:rsid w:val="008105DD"/>
    <w:rsid w:val="00833F9A"/>
    <w:rsid w:val="0083691C"/>
    <w:rsid w:val="00843AD5"/>
    <w:rsid w:val="008701B3"/>
    <w:rsid w:val="00884888"/>
    <w:rsid w:val="008A67F7"/>
    <w:rsid w:val="008B442F"/>
    <w:rsid w:val="008E079E"/>
    <w:rsid w:val="008E5CAD"/>
    <w:rsid w:val="009118A4"/>
    <w:rsid w:val="00926AF2"/>
    <w:rsid w:val="00946E3C"/>
    <w:rsid w:val="00A770E7"/>
    <w:rsid w:val="00A91B9B"/>
    <w:rsid w:val="00AE5C09"/>
    <w:rsid w:val="00B05CA9"/>
    <w:rsid w:val="00B251F8"/>
    <w:rsid w:val="00B32908"/>
    <w:rsid w:val="00B611F6"/>
    <w:rsid w:val="00B65472"/>
    <w:rsid w:val="00B75C3D"/>
    <w:rsid w:val="00B92B80"/>
    <w:rsid w:val="00BC3FC8"/>
    <w:rsid w:val="00C0145D"/>
    <w:rsid w:val="00C42279"/>
    <w:rsid w:val="00CA09D9"/>
    <w:rsid w:val="00CC4B37"/>
    <w:rsid w:val="00CD10BF"/>
    <w:rsid w:val="00CF3B20"/>
    <w:rsid w:val="00D32888"/>
    <w:rsid w:val="00D436E3"/>
    <w:rsid w:val="00DA7EBC"/>
    <w:rsid w:val="00DE69A8"/>
    <w:rsid w:val="00E06D38"/>
    <w:rsid w:val="00E514DD"/>
    <w:rsid w:val="00E55CD2"/>
    <w:rsid w:val="00E56AFD"/>
    <w:rsid w:val="00E637B1"/>
    <w:rsid w:val="00E77933"/>
    <w:rsid w:val="00E84247"/>
    <w:rsid w:val="00EA558A"/>
    <w:rsid w:val="00EB1C95"/>
    <w:rsid w:val="00EB674E"/>
    <w:rsid w:val="00ED14B1"/>
    <w:rsid w:val="00EE543D"/>
    <w:rsid w:val="00EF23C9"/>
    <w:rsid w:val="00EF680C"/>
    <w:rsid w:val="00F4527F"/>
    <w:rsid w:val="00F6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E347A"/>
  <w15:chartTrackingRefBased/>
  <w15:docId w15:val="{B66DBB9C-7DC5-489F-AE9D-E85C1C44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18"/>
        <w:szCs w:val="18"/>
        <w:lang w:val="nb-NO" w:eastAsia="en-US" w:bidi="ar-SA"/>
      </w:rPr>
    </w:rPrDefault>
    <w:pPrDefault>
      <w:pPr>
        <w:spacing w:after="1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26D"/>
    <w:rPr>
      <w:color w:val="FFFFFF" w:themeColor="background1"/>
      <w:sz w:val="22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E5C09"/>
    <w:pPr>
      <w:keepNext/>
      <w:keepLines/>
      <w:spacing w:after="400"/>
      <w:outlineLvl w:val="0"/>
    </w:pPr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paragraph" w:styleId="Overskrift2">
    <w:name w:val="heading 2"/>
    <w:basedOn w:val="Overskrift1"/>
    <w:next w:val="Normal"/>
    <w:link w:val="Overskrift2Tegn"/>
    <w:uiPriority w:val="9"/>
    <w:qFormat/>
    <w:rsid w:val="00AE5C09"/>
    <w:pPr>
      <w:jc w:val="center"/>
      <w:outlineLvl w:val="1"/>
    </w:pPr>
    <w:rPr>
      <w:sz w:val="32"/>
      <w:szCs w:val="26"/>
    </w:rPr>
  </w:style>
  <w:style w:type="paragraph" w:styleId="Overskrift3">
    <w:name w:val="heading 3"/>
    <w:basedOn w:val="Overskrift2"/>
    <w:next w:val="Normal"/>
    <w:link w:val="Overskrift3Tegn"/>
    <w:uiPriority w:val="9"/>
    <w:qFormat/>
    <w:rsid w:val="00C42279"/>
    <w:pPr>
      <w:jc w:val="left"/>
      <w:outlineLvl w:val="2"/>
    </w:pPr>
    <w:rPr>
      <w:color w:val="FFFFFF" w:themeColor="background1"/>
      <w:sz w:val="40"/>
      <w:szCs w:val="24"/>
    </w:rPr>
  </w:style>
  <w:style w:type="paragraph" w:styleId="Overskrift4">
    <w:name w:val="heading 4"/>
    <w:basedOn w:val="Overskrift3"/>
    <w:next w:val="Normal"/>
    <w:link w:val="Overskrift4Tegn"/>
    <w:uiPriority w:val="9"/>
    <w:qFormat/>
    <w:rsid w:val="00C42279"/>
    <w:pPr>
      <w:spacing w:after="120"/>
      <w:outlineLvl w:val="3"/>
    </w:pPr>
    <w:rPr>
      <w:iCs/>
      <w:color w:val="2DA8CD" w:themeColor="accent4"/>
      <w:sz w:val="18"/>
    </w:rPr>
  </w:style>
  <w:style w:type="paragraph" w:styleId="Overskrift5">
    <w:name w:val="heading 5"/>
    <w:basedOn w:val="Overskrift4"/>
    <w:next w:val="Normal"/>
    <w:link w:val="Overskrift5Tegn"/>
    <w:uiPriority w:val="9"/>
    <w:qFormat/>
    <w:rsid w:val="007F549E"/>
    <w:pPr>
      <w:spacing w:after="320"/>
      <w:outlineLvl w:val="4"/>
    </w:pPr>
    <w:rPr>
      <w:color w:val="FFFFFF" w:themeColor="background1"/>
      <w:sz w:val="32"/>
    </w:rPr>
  </w:style>
  <w:style w:type="paragraph" w:styleId="Overskrift6">
    <w:name w:val="heading 6"/>
    <w:basedOn w:val="Overskrift5"/>
    <w:next w:val="Innrykk"/>
    <w:link w:val="Overskrift6Tegn"/>
    <w:uiPriority w:val="9"/>
    <w:qFormat/>
    <w:rsid w:val="00B65472"/>
    <w:pPr>
      <w:numPr>
        <w:numId w:val="3"/>
      </w:numPr>
      <w:spacing w:after="120"/>
      <w:outlineLvl w:val="5"/>
    </w:pPr>
    <w:rPr>
      <w:color w:val="2DA8CD" w:themeColor="accent4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2"/>
    <w:qFormat/>
    <w:rsid w:val="003C300F"/>
    <w:pPr>
      <w:spacing w:after="240"/>
      <w:contextualSpacing/>
    </w:pPr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character" w:customStyle="1" w:styleId="TittelTegn">
    <w:name w:val="Tittel Tegn"/>
    <w:basedOn w:val="Standardskriftforavsnitt"/>
    <w:link w:val="Tittel"/>
    <w:uiPriority w:val="12"/>
    <w:rsid w:val="00202BB7"/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C300F"/>
    <w:pPr>
      <w:numPr>
        <w:ilvl w:val="1"/>
      </w:numPr>
      <w:spacing w:after="240"/>
    </w:pPr>
    <w:rPr>
      <w:rFonts w:eastAsiaTheme="minorEastAsia" w:cstheme="minorBidi"/>
      <w:caps/>
      <w:szCs w:val="22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C300F"/>
    <w:rPr>
      <w:rFonts w:eastAsiaTheme="minorEastAsia" w:cstheme="minorBidi"/>
      <w:caps/>
      <w:color w:val="FFFFFF" w:themeColor="background1"/>
      <w:szCs w:val="2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32"/>
      <w:szCs w:val="26"/>
    </w:rPr>
  </w:style>
  <w:style w:type="paragraph" w:styleId="Sitat">
    <w:name w:val="Quote"/>
    <w:basedOn w:val="Normal"/>
    <w:next w:val="Normal"/>
    <w:link w:val="SitatTegn"/>
    <w:uiPriority w:val="15"/>
    <w:qFormat/>
    <w:rsid w:val="0035526D"/>
    <w:pPr>
      <w:spacing w:before="480" w:after="360"/>
      <w:ind w:left="734"/>
    </w:pPr>
    <w:rPr>
      <w:b/>
      <w:iCs/>
      <w:color w:val="1F1F50" w:themeColor="accent3"/>
      <w:sz w:val="60"/>
    </w:rPr>
  </w:style>
  <w:style w:type="character" w:customStyle="1" w:styleId="SitatTegn">
    <w:name w:val="Sitat Tegn"/>
    <w:basedOn w:val="Standardskriftforavsnitt"/>
    <w:link w:val="Sitat"/>
    <w:uiPriority w:val="15"/>
    <w:rsid w:val="0035526D"/>
    <w:rPr>
      <w:b/>
      <w:iCs/>
      <w:color w:val="1F1F50" w:themeColor="accent3"/>
      <w:sz w:val="60"/>
      <w:lang w:val="en-US"/>
    </w:rPr>
  </w:style>
  <w:style w:type="paragraph" w:styleId="Topptekst">
    <w:name w:val="header"/>
    <w:basedOn w:val="Normal"/>
    <w:link w:val="TopptekstTegn"/>
    <w:uiPriority w:val="99"/>
    <w:semiHidden/>
    <w:rsid w:val="00F4527F"/>
    <w:pPr>
      <w:spacing w:after="0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884888"/>
  </w:style>
  <w:style w:type="paragraph" w:styleId="Bunntekst">
    <w:name w:val="footer"/>
    <w:basedOn w:val="Normal"/>
    <w:link w:val="BunntekstTegn"/>
    <w:uiPriority w:val="99"/>
    <w:semiHidden/>
    <w:rsid w:val="00F4527F"/>
    <w:pPr>
      <w:spacing w:after="0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884888"/>
  </w:style>
  <w:style w:type="table" w:styleId="Tabellrutenett">
    <w:name w:val="Table Grid"/>
    <w:basedOn w:val="Vanligtabell"/>
    <w:uiPriority w:val="39"/>
    <w:rsid w:val="00884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4D2F0E"/>
    <w:rPr>
      <w:color w:val="80808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E69A8"/>
    <w:pPr>
      <w:spacing w:after="0"/>
    </w:pPr>
    <w:rPr>
      <w:rFonts w:ascii="Segoe UI" w:hAnsi="Segoe UI" w:cs="Segoe UI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E69A8"/>
    <w:rPr>
      <w:rFonts w:ascii="Segoe UI" w:hAnsi="Segoe UI" w:cs="Segoe UI"/>
      <w:sz w:val="18"/>
      <w:szCs w:val="18"/>
      <w:lang w:val="en-US"/>
    </w:rPr>
  </w:style>
  <w:style w:type="table" w:styleId="Vanligtabell1">
    <w:name w:val="Plain Table 1"/>
    <w:basedOn w:val="Vanligtabell"/>
    <w:uiPriority w:val="41"/>
    <w:rsid w:val="001E6818"/>
    <w:tblPr>
      <w:tblStyleRowBandSize w:val="1"/>
      <w:tblStyleColBandSize w:val="1"/>
    </w:tblPr>
    <w:tblStylePr w:type="firstRow">
      <w:rPr>
        <w:rFonts w:asciiTheme="minorHAnsi" w:hAnsiTheme="minorHAnsi"/>
        <w:b w:val="0"/>
        <w:bCs/>
        <w:sz w:val="20"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Kontakt">
    <w:name w:val="Kontakt"/>
    <w:basedOn w:val="Normal"/>
    <w:link w:val="Kontakttegn"/>
    <w:uiPriority w:val="10"/>
    <w:qFormat/>
    <w:rsid w:val="00946E3C"/>
    <w:pPr>
      <w:spacing w:after="800"/>
      <w:contextualSpacing/>
      <w:jc w:val="center"/>
    </w:pPr>
  </w:style>
  <w:style w:type="character" w:styleId="Hyperkobling">
    <w:name w:val="Hyperlink"/>
    <w:basedOn w:val="Standardskriftforavsnitt"/>
    <w:uiPriority w:val="99"/>
    <w:semiHidden/>
    <w:rsid w:val="00946E3C"/>
    <w:rPr>
      <w:color w:val="72BADB" w:themeColor="hyperlink"/>
      <w:u w:val="single"/>
    </w:rPr>
  </w:style>
  <w:style w:type="character" w:customStyle="1" w:styleId="Kontakttegn">
    <w:name w:val="Kontakt – tegn"/>
    <w:basedOn w:val="Standardskriftforavsnitt"/>
    <w:link w:val="Kontakt"/>
    <w:uiPriority w:val="10"/>
    <w:rsid w:val="00202BB7"/>
    <w:rPr>
      <w:color w:val="FFFFFF" w:themeColor="background1"/>
    </w:rPr>
  </w:style>
  <w:style w:type="character" w:styleId="Ulstomtale">
    <w:name w:val="Unresolved Mention"/>
    <w:basedOn w:val="Standardskriftforavsnitt"/>
    <w:uiPriority w:val="99"/>
    <w:semiHidden/>
    <w:unhideWhenUsed/>
    <w:rsid w:val="00946E3C"/>
    <w:rPr>
      <w:color w:val="808080"/>
      <w:shd w:val="clear" w:color="auto" w:fill="E6E6E6"/>
    </w:rPr>
  </w:style>
  <w:style w:type="paragraph" w:customStyle="1" w:styleId="Kilde">
    <w:name w:val="Kilde"/>
    <w:basedOn w:val="Normal"/>
    <w:link w:val="Kildetegn"/>
    <w:uiPriority w:val="15"/>
    <w:qFormat/>
    <w:rsid w:val="003D08C5"/>
    <w:pPr>
      <w:jc w:val="right"/>
    </w:pPr>
    <w:rPr>
      <w:color w:val="1F1F50" w:themeColor="accent3"/>
      <w:sz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C42279"/>
    <w:rPr>
      <w:rFonts w:asciiTheme="majorHAnsi" w:eastAsiaTheme="majorEastAsia" w:hAnsiTheme="majorHAnsi" w:cstheme="majorBidi"/>
      <w:caps/>
      <w:color w:val="FFFFFF" w:themeColor="background1"/>
      <w:sz w:val="40"/>
      <w:szCs w:val="24"/>
    </w:rPr>
  </w:style>
  <w:style w:type="character" w:customStyle="1" w:styleId="Kildetegn">
    <w:name w:val="Kilde – tegn"/>
    <w:basedOn w:val="Standardskriftforavsnitt"/>
    <w:link w:val="Kilde"/>
    <w:uiPriority w:val="15"/>
    <w:rsid w:val="00202BB7"/>
    <w:rPr>
      <w:color w:val="1F1F50" w:themeColor="accent3"/>
      <w:sz w:val="32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C42279"/>
    <w:rPr>
      <w:rFonts w:asciiTheme="majorHAnsi" w:eastAsiaTheme="majorEastAsia" w:hAnsiTheme="majorHAnsi" w:cstheme="majorBidi"/>
      <w:iCs/>
      <w:caps/>
      <w:color w:val="2DA8CD" w:themeColor="accent4"/>
      <w:szCs w:val="24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7F549E"/>
    <w:rPr>
      <w:rFonts w:asciiTheme="majorHAnsi" w:eastAsiaTheme="majorEastAsia" w:hAnsiTheme="majorHAnsi" w:cstheme="majorBidi"/>
      <w:iCs/>
      <w:caps/>
      <w:color w:val="FFFFFF" w:themeColor="background1"/>
      <w:sz w:val="32"/>
      <w:szCs w:val="24"/>
    </w:rPr>
  </w:style>
  <w:style w:type="character" w:customStyle="1" w:styleId="Overskrift6Tegn">
    <w:name w:val="Overskrift 6 Tegn"/>
    <w:basedOn w:val="Standardskriftforavsnitt"/>
    <w:link w:val="Overskrift6"/>
    <w:uiPriority w:val="9"/>
    <w:rsid w:val="007F549E"/>
    <w:rPr>
      <w:rFonts w:asciiTheme="majorHAnsi" w:eastAsiaTheme="majorEastAsia" w:hAnsiTheme="majorHAnsi" w:cstheme="majorBidi"/>
      <w:iCs/>
      <w:caps/>
      <w:color w:val="2DA8CD" w:themeColor="accent4"/>
      <w:sz w:val="24"/>
      <w:szCs w:val="24"/>
    </w:rPr>
  </w:style>
  <w:style w:type="paragraph" w:customStyle="1" w:styleId="Innrykk">
    <w:name w:val="Innrykk"/>
    <w:basedOn w:val="Normal"/>
    <w:link w:val="Innrykktegn"/>
    <w:uiPriority w:val="15"/>
    <w:qFormat/>
    <w:rsid w:val="00B65472"/>
    <w:pPr>
      <w:ind w:left="357"/>
    </w:pPr>
  </w:style>
  <w:style w:type="character" w:customStyle="1" w:styleId="Innrykktegn">
    <w:name w:val="Innrykk – tegn"/>
    <w:basedOn w:val="Standardskriftforavsnitt"/>
    <w:link w:val="Innrykk"/>
    <w:uiPriority w:val="15"/>
    <w:rsid w:val="00202BB7"/>
    <w:rPr>
      <w:color w:val="FFFFFF" w:themeColor="background1"/>
    </w:rPr>
  </w:style>
  <w:style w:type="character" w:customStyle="1" w:styleId="lrzxr">
    <w:name w:val="lrzxr"/>
    <w:basedOn w:val="Standardskriftforavsnitt"/>
    <w:rsid w:val="00281528"/>
  </w:style>
  <w:style w:type="paragraph" w:styleId="Listeavsnitt">
    <w:name w:val="List Paragraph"/>
    <w:basedOn w:val="Normal"/>
    <w:uiPriority w:val="34"/>
    <w:semiHidden/>
    <w:rsid w:val="004B563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60B8D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3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google.no/url?sa=i&amp;rct=j&amp;q=&amp;esrc=s&amp;source=images&amp;cd=&amp;ved=&amp;url=https%3A%2F%2Fstod.no%2F2019%2F09%2F30%2Flivsgledehandyman%2F&amp;psig=AOvVaw0RZE8n9AGCfwIQKZcHTCWg&amp;ust=1574775108493383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mj\AppData\Roaming\Microsoft\Templates\Arrangementsbrosjyre%20med%20livlige%20figurer%20.dotx" TargetMode="External"/></Relationships>
</file>

<file path=word/theme/theme1.xml><?xml version="1.0" encoding="utf-8"?>
<a:theme xmlns:a="http://schemas.openxmlformats.org/drawingml/2006/main" name="Office Theme">
  <a:themeElements>
    <a:clrScheme name="Event series brochu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71BBD9"/>
      </a:accent1>
      <a:accent2>
        <a:srgbClr val="ED377A"/>
      </a:accent2>
      <a:accent3>
        <a:srgbClr val="1F1F50"/>
      </a:accent3>
      <a:accent4>
        <a:srgbClr val="2DA8CD"/>
      </a:accent4>
      <a:accent5>
        <a:srgbClr val="E78826"/>
      </a:accent5>
      <a:accent6>
        <a:srgbClr val="FFFFFF"/>
      </a:accent6>
      <a:hlink>
        <a:srgbClr val="72BADB"/>
      </a:hlink>
      <a:folHlink>
        <a:srgbClr val="EE377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9" ma:contentTypeDescription="Create a new document." ma:contentTypeScope="" ma:versionID="76e25e1730b4532ab1d5e5b131a96a5a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d1e9281a84c4949647088091c718de3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B4EE70-7470-423D-8F74-E6DE928D0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B7EFC3-0FA6-4E49-B085-51B39F3599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D5C40D94-09E7-476B-8F44-2BF0D5B99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Arrangementsbrosjyre med livlige figurer .dotx</Template>
  <TotalTime>8</TotalTime>
  <Pages>2</Pages>
  <Words>208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 Mohamud Jimale</dc:creator>
  <cp:keywords/>
  <dc:description/>
  <cp:lastModifiedBy>Asma Mohamud Jimale</cp:lastModifiedBy>
  <cp:revision>3</cp:revision>
  <dcterms:created xsi:type="dcterms:W3CDTF">2019-12-18T09:02:00Z</dcterms:created>
  <dcterms:modified xsi:type="dcterms:W3CDTF">2020-01-08T08:37:00Z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